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EC710DE" w14:textId="77777777" w:rsidR="00F217AB" w:rsidRPr="008E2AC1" w:rsidRDefault="00470203" w:rsidP="008E2AC1">
      <w:r>
        <w:rPr>
          <w:noProof/>
        </w:rPr>
        <w:pict w14:anchorId="15DF026C">
          <v:group id="_x0000_s1126" style="position:absolute;margin-left:-12pt;margin-top:-23.75pt;width:744pt;height:473.8pt;z-index:251657728" coordorigin="480,2011" coordsize="14880,9476">
            <v:group id="_x0000_s1064" style="position:absolute;left:480;top:2011;width:14880;height:2369" coordorigin="330,1156" coordsize="15270,2369">
              <v:group id="_x0000_s1037" style="position:absolute;left:330;top:1156;width:3054;height:2369" coordorigin="960,1170" coordsize="3054,2369"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_x0000_s1026" type="#_x0000_t58" style="position:absolute;left:960;top:1170;width:3054;height:2369" fillcolor="#f79646" strokeweight="2.5pt">
                  <v:shadow color="#868686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_x0000_s1036" type="#_x0000_t202" style="position:absolute;left:1470;top:1560;width:2040;height:1575">
                  <v:textbox style="mso-next-textbox:#_x0000_s1036">
                    <w:txbxContent>
                      <w:p w14:paraId="3323DC82" w14:textId="77777777" w:rsidR="00470203" w:rsidRDefault="00470203" w:rsidP="00BB79FF">
                        <w:pPr>
                          <w:rPr>
                            <w:rFonts w:ascii="SF Slapstick Comic Shaded" w:hAnsi="SF Slapstick Comic Shaded"/>
                            <w:sz w:val="48"/>
                            <w:szCs w:val="48"/>
                            <w:lang w:eastAsia="zh-CN"/>
                          </w:rPr>
                        </w:pPr>
                        <w:r>
                          <w:t>1.</w:t>
                        </w:r>
                        <w:r w:rsidRPr="00BB79FF">
                          <w:rPr>
                            <w:rFonts w:ascii="SF Slapstick Comic Shaded" w:hAnsi="SF Slapstick Comic Shaded"/>
                            <w:sz w:val="48"/>
                            <w:szCs w:val="48"/>
                          </w:rPr>
                          <w:t xml:space="preserve"> </w:t>
                        </w:r>
                      </w:p>
                      <w:p w14:paraId="01CF3E86" w14:textId="77777777" w:rsidR="00470203" w:rsidRPr="00BB79FF" w:rsidRDefault="00470203" w:rsidP="00BB79FF">
                        <w:pPr>
                          <w:rPr>
                            <w:rFonts w:ascii="SF Slapstick Comic Shaded" w:hAnsi="SF Slapstick Comic Shaded"/>
                            <w:sz w:val="48"/>
                            <w:szCs w:val="48"/>
                          </w:rPr>
                        </w:pPr>
                        <w:proofErr w:type="spellStart"/>
                        <w:proofErr w:type="gramStart"/>
                        <w:r w:rsidRPr="005F3662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kāi</w:t>
                        </w:r>
                        <w:proofErr w:type="spellEnd"/>
                        <w:proofErr w:type="gramEnd"/>
                        <w:r w:rsidRPr="005F3662">
                          <w:rPr>
                            <w:rFonts w:ascii="Arial" w:hAnsi="Arial" w:cs="Arial" w:hint="eastAsia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5F3662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shǐ</w:t>
                        </w:r>
                        <w:proofErr w:type="spellEnd"/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 w:rsidRPr="005A59F6">
                          <w:rPr>
                            <w:rFonts w:ascii="Addled" w:hAnsi="Addled"/>
                            <w:sz w:val="36"/>
                            <w:szCs w:val="36"/>
                          </w:rPr>
                          <w:t xml:space="preserve"> </w:t>
                        </w:r>
                      </w:p>
                      <w:p w14:paraId="069E5640" w14:textId="77777777" w:rsidR="00470203" w:rsidRDefault="00470203"/>
                    </w:txbxContent>
                  </v:textbox>
                </v:shape>
              </v:group>
              <v:group id="_x0000_s1038" style="position:absolute;left:3384;top:1156;width:3054;height:2369" coordorigin="960,1170" coordsize="3054,2369">
                <v:shape id="_x0000_s1039" type="#_x0000_t58" style="position:absolute;left:960;top:1170;width:3054;height:2369" fillcolor="#f79646" strokeweight="2.5pt">
                  <v:shadow color="#868686"/>
                </v:shape>
                <v:shape id="_x0000_s1040" type="#_x0000_t202" style="position:absolute;left:1470;top:1560;width:2040;height:1575">
                  <v:textbox style="mso-next-textbox:#_x0000_s1040">
                    <w:txbxContent>
                      <w:p w14:paraId="05603578" w14:textId="77777777" w:rsidR="00470203" w:rsidRDefault="00470203" w:rsidP="008E2AC1">
                        <w:pPr>
                          <w:rPr>
                            <w:lang w:eastAsia="zh-CN"/>
                          </w:rPr>
                        </w:pPr>
                        <w:r>
                          <w:rPr>
                            <w:lang w:eastAsia="zh-CN"/>
                          </w:rPr>
                          <w:t>2.</w:t>
                        </w:r>
                        <w:r>
                          <w:rPr>
                            <w:noProof/>
                            <w:lang w:eastAsia="zh-CN"/>
                          </w:rPr>
                          <w:pict w14:anchorId="13F3AC4C">
                            <v:shape id="_x0000_i1027" type="#_x0000_t75" style="width:59pt;height:68pt;visibility:visible;mso-wrap-style:square">
                              <v:imagedata r:id="rId8" o:title=""/>
                            </v:shape>
                          </w:pict>
                        </w:r>
                      </w:p>
                      <w:p w14:paraId="56EFF498" w14:textId="77777777" w:rsidR="00470203" w:rsidRPr="00C7671D" w:rsidRDefault="00470203" w:rsidP="008E2AC1">
                        <w:pPr>
                          <w:rPr>
                            <w:lang w:eastAsia="zh-CN"/>
                          </w:rPr>
                        </w:pPr>
                      </w:p>
                    </w:txbxContent>
                  </v:textbox>
                </v:shape>
              </v:group>
              <v:group id="_x0000_s1041" style="position:absolute;left:6438;top:1156;width:3054;height:2369" coordorigin="960,1170" coordsize="3054,2369">
                <v:shape id="_x0000_s1042" type="#_x0000_t58" style="position:absolute;left:960;top:1170;width:3054;height:2369" fillcolor="#f79646" strokeweight="2.5pt">
                  <v:shadow color="#868686"/>
                </v:shape>
                <v:shape id="_x0000_s1043" type="#_x0000_t202" style="position:absolute;left:1470;top:1560;width:2040;height:1575">
                  <v:textbox style="mso-next-textbox:#_x0000_s1043">
                    <w:txbxContent>
                      <w:p w14:paraId="35BE8E21" w14:textId="77777777" w:rsidR="00470203" w:rsidRDefault="00470203" w:rsidP="008E2AC1">
                        <w:pPr>
                          <w:rPr>
                            <w:lang w:eastAsia="zh-CN"/>
                          </w:rPr>
                        </w:pPr>
                        <w:r>
                          <w:t>3.</w:t>
                        </w:r>
                        <w:r w:rsidRPr="00C7671D">
                          <w:rPr>
                            <w:noProof/>
                            <w:lang w:eastAsia="zh-CN"/>
                          </w:rPr>
                          <w:t xml:space="preserve"> </w:t>
                        </w:r>
                        <w:r>
                          <w:pict w14:anchorId="06259C3B">
                            <v:shape id="_x0000_i1029" type="#_x0000_t75" alt="Description: C:\Users\Holy Cross\AppData\Local\Microsoft\Windows\Temporary Internet Files\Content.IE5\UA4KL2LM\MC900188711[1].wmf" style="width:50pt;height:66pt;visibility:visible;mso-wrap-style:square">
                              <v:imagedata r:id="rId9" o:title="MC900188711[1]"/>
                            </v:shape>
                          </w:pict>
                        </w:r>
                      </w:p>
                      <w:p w14:paraId="6A5F523D" w14:textId="77777777" w:rsidR="00470203" w:rsidRDefault="00470203" w:rsidP="008E2AC1">
                        <w:pPr>
                          <w:rPr>
                            <w:lang w:eastAsia="zh-CN"/>
                          </w:rPr>
                        </w:pPr>
                      </w:p>
                      <w:p w14:paraId="65E2EE96" w14:textId="77777777" w:rsidR="00470203" w:rsidRDefault="00470203" w:rsidP="008E2AC1">
                        <w:pPr>
                          <w:rPr>
                            <w:lang w:eastAsia="zh-CN"/>
                          </w:rPr>
                        </w:pPr>
                      </w:p>
                    </w:txbxContent>
                  </v:textbox>
                </v:shape>
              </v:group>
              <v:group id="_x0000_s1044" style="position:absolute;left:9492;top:1156;width:3054;height:2369" coordorigin="960,1170" coordsize="3054,2369">
                <v:shape id="_x0000_s1045" type="#_x0000_t58" style="position:absolute;left:960;top:1170;width:3054;height:2369" fillcolor="#f79646" strokeweight="2.5pt">
                  <v:shadow color="#868686"/>
                </v:shape>
                <v:shape id="_x0000_s1046" type="#_x0000_t202" style="position:absolute;left:1470;top:1560;width:2040;height:1575">
                  <v:textbox style="mso-next-textbox:#_x0000_s1046">
                    <w:txbxContent>
                      <w:p w14:paraId="52329A91" w14:textId="77777777" w:rsidR="00470203" w:rsidRDefault="00470203" w:rsidP="00E6765A">
                        <w:pPr>
                          <w:rPr>
                            <w:noProof/>
                          </w:rPr>
                        </w:pPr>
                        <w:r>
                          <w:t xml:space="preserve">4.       </w:t>
                        </w:r>
                        <w:r w:rsidRPr="00E6765A">
                          <w:rPr>
                            <w:noProof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pict w14:anchorId="6BE734E2">
                            <v:shape id="_x0000_i1031" type="#_x0000_t75" style="width:34pt;height:39pt;visibility:visible">
                              <v:imagedata r:id="rId10" o:title="Chimp Swinging"/>
                            </v:shape>
                          </w:pict>
                        </w:r>
                      </w:p>
                      <w:p w14:paraId="7A607C06" w14:textId="77777777" w:rsidR="00470203" w:rsidRPr="003F7BE8" w:rsidRDefault="00470203" w:rsidP="00E6765A">
                        <w:pPr>
                          <w:jc w:val="center"/>
                          <w:rPr>
                            <w:rFonts w:ascii="Arial Black" w:hAnsi="Arial Black"/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eastAsia="zh-CN"/>
                          </w:rPr>
                          <w:t>tiào</w:t>
                        </w:r>
                        <w:proofErr w:type="spellEnd"/>
                        <w:proofErr w:type="gramEnd"/>
                        <w:r>
                          <w:rPr>
                            <w:rFonts w:ascii="Arial" w:hAnsi="Arial" w:cs="Arial" w:hint="eastAsia"/>
                            <w:sz w:val="24"/>
                            <w:szCs w:val="24"/>
                            <w:lang w:eastAsia="zh-C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eastAsia="zh-CN"/>
                          </w:rPr>
                          <w:t>dào</w:t>
                        </w:r>
                        <w:proofErr w:type="spellEnd"/>
                        <w:r w:rsidRPr="003F7BE8">
                          <w:rPr>
                            <w:rFonts w:ascii="Arial Black" w:hAnsi="Arial Black"/>
                            <w:noProof/>
                            <w:sz w:val="24"/>
                            <w:szCs w:val="24"/>
                          </w:rPr>
                          <w:t xml:space="preserve"> 7</w:t>
                        </w:r>
                      </w:p>
                    </w:txbxContent>
                  </v:textbox>
                </v:shape>
              </v:group>
              <v:group id="_x0000_s1047" style="position:absolute;left:12546;top:1156;width:3054;height:2369" coordorigin="960,1170" coordsize="3054,2369">
                <v:shape id="_x0000_s1048" type="#_x0000_t58" style="position:absolute;left:960;top:1170;width:3054;height:2369" fillcolor="#f79646" strokeweight="2.5pt">
                  <v:shadow color="#868686"/>
                </v:shape>
                <v:shape id="_x0000_s1049" type="#_x0000_t202" style="position:absolute;left:1470;top:1560;width:2040;height:1575">
                  <v:textbox style="mso-next-textbox:#_x0000_s1049">
                    <w:txbxContent>
                      <w:p w14:paraId="50E7B5F9" w14:textId="77777777" w:rsidR="00470203" w:rsidRDefault="00470203" w:rsidP="008E2AC1">
                        <w:pPr>
                          <w:rPr>
                            <w:lang w:eastAsia="zh-CN"/>
                          </w:rPr>
                        </w:pPr>
                        <w:r>
                          <w:t>5.</w:t>
                        </w:r>
                        <w:r w:rsidRPr="00C7671D">
                          <w:rPr>
                            <w:noProof/>
                            <w:lang w:eastAsia="zh-CN"/>
                          </w:rPr>
                          <w:t xml:space="preserve"> </w:t>
                        </w:r>
                        <w:r>
                          <w:pict w14:anchorId="1FE4BDCF">
                            <v:shape id="_x0000_i1033" type="#_x0000_t75" alt="Description: clip.PNG" style="width:65pt;height:65pt;visibility:visible;mso-wrap-style:square">
                              <v:imagedata r:id="rId11" o:title="clip"/>
                              <o:lock v:ext="edit" grouping="t"/>
                            </v:shape>
                          </w:pict>
                        </w:r>
                      </w:p>
                      <w:p w14:paraId="643CDF88" w14:textId="77777777" w:rsidR="00470203" w:rsidRPr="00533FC0" w:rsidRDefault="00470203" w:rsidP="00C7671D">
                        <w:pPr>
                          <w:rPr>
                            <w:rFonts w:ascii="Comic Sans MS" w:hAnsi="Comic Sans MS"/>
                            <w:sz w:val="20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="Comic Sans MS" w:hAnsi="Comic Sans MS" w:hint="eastAsia"/>
                            <w:sz w:val="20"/>
                            <w:szCs w:val="20"/>
                            <w:lang w:eastAsia="zh-CN"/>
                          </w:rPr>
                          <w:t xml:space="preserve"> </w:t>
                        </w:r>
                      </w:p>
                      <w:p w14:paraId="0E584897" w14:textId="77777777" w:rsidR="00470203" w:rsidRDefault="00470203" w:rsidP="008E2AC1">
                        <w:pPr>
                          <w:rPr>
                            <w:lang w:eastAsia="zh-CN"/>
                          </w:rPr>
                        </w:pPr>
                      </w:p>
                    </w:txbxContent>
                  </v:textbox>
                </v:shape>
              </v:group>
            </v:group>
            <v:group id="_x0000_s1065" style="position:absolute;left:480;top:4380;width:14880;height:2369" coordorigin="330,1156" coordsize="15270,2369">
              <v:group id="_x0000_s1066" style="position:absolute;left:330;top:1156;width:3054;height:2369" coordorigin="960,1170" coordsize="3054,2369">
                <v:shape id="_x0000_s1067" type="#_x0000_t58" style="position:absolute;left:960;top:1170;width:3054;height:2369" fillcolor="#6f3" strokeweight="2.5pt">
                  <v:shadow color="#868686"/>
                </v:shape>
                <v:shape id="_x0000_s1068" type="#_x0000_t202" style="position:absolute;left:1470;top:1560;width:2040;height:1575">
                  <v:textbox style="mso-next-textbox:#_x0000_s1068">
                    <w:txbxContent>
                      <w:p w14:paraId="5D080440" w14:textId="77777777" w:rsidR="00470203" w:rsidRDefault="00470203" w:rsidP="008E2AC1">
                        <w:r>
                          <w:t xml:space="preserve">10. </w:t>
                        </w:r>
                        <w:r>
                          <w:pict w14:anchorId="255283D8">
                            <v:shape id="_x0000_i1035" type="#_x0000_t75" alt="Description: C:\Users\Holy Cross\AppData\Local\Microsoft\Windows\Temporary Internet Files\Content.IE5\UA4KL2LM\MC900351955[1].wmf" style="width:32pt;height:65pt;visibility:visible;mso-wrap-style:square">
                              <v:imagedata r:id="rId12" o:title="MC900351955[1]"/>
                            </v:shape>
                          </w:pict>
                        </w:r>
                      </w:p>
                      <w:p w14:paraId="1797E6E4" w14:textId="77777777" w:rsidR="00470203" w:rsidRPr="00F07365" w:rsidRDefault="00470203" w:rsidP="00E6765A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</w:p>
                    </w:txbxContent>
                  </v:textbox>
                </v:shape>
              </v:group>
              <v:group id="_x0000_s1069" style="position:absolute;left:3384;top:1156;width:3054;height:2369" coordorigin="960,1170" coordsize="3054,2369">
                <v:shape id="_x0000_s1070" type="#_x0000_t58" style="position:absolute;left:960;top:1170;width:3054;height:2369" fillcolor="#6f3" strokeweight="2.5pt">
                  <v:shadow color="#868686"/>
                </v:shape>
                <v:shape id="_x0000_s1071" type="#_x0000_t202" style="position:absolute;left:1470;top:1560;width:2040;height:1575">
                  <v:textbox style="mso-next-textbox:#_x0000_s1071">
                    <w:txbxContent>
                      <w:p w14:paraId="35FC544F" w14:textId="77777777" w:rsidR="00470203" w:rsidRDefault="00470203" w:rsidP="008E2AC1">
                        <w:r>
                          <w:t>9.</w:t>
                        </w:r>
                        <w:r w:rsidRPr="00C7671D">
                          <w:rPr>
                            <w:noProof/>
                            <w:lang w:eastAsia="zh-CN"/>
                          </w:rPr>
                          <w:t xml:space="preserve"> </w:t>
                        </w:r>
                        <w:r>
                          <w:pict w14:anchorId="6998C08B">
                            <v:shape id="_x0000_i1037" type="#_x0000_t75" alt="Description: clip.PNG" style="width:73pt;height:68pt;visibility:visible;mso-wrap-style:square">
                              <v:imagedata r:id="rId13" o:title="clip"/>
                              <o:lock v:ext="edit" grouping="t"/>
                            </v:shape>
                          </w:pict>
                        </w:r>
                      </w:p>
                    </w:txbxContent>
                  </v:textbox>
                </v:shape>
              </v:group>
              <v:group id="_x0000_s1072" style="position:absolute;left:6438;top:1156;width:3054;height:2369" coordorigin="960,1170" coordsize="3054,2369">
                <v:shape id="_x0000_s1073" type="#_x0000_t58" style="position:absolute;left:960;top:1170;width:3054;height:2369" fillcolor="#6f3" strokeweight="2.5pt">
                  <v:shadow color="#868686"/>
                </v:shape>
                <v:shape id="_x0000_s1074" type="#_x0000_t202" style="position:absolute;left:1470;top:1560;width:2040;height:1575">
                  <v:textbox style="mso-next-textbox:#_x0000_s1074">
                    <w:txbxContent>
                      <w:p w14:paraId="75F6C854" w14:textId="77777777" w:rsidR="00470203" w:rsidRDefault="00470203" w:rsidP="008E2AC1">
                        <w:r>
                          <w:t>8.</w:t>
                        </w:r>
                        <w:r w:rsidRPr="00A80B9A">
                          <w:rPr>
                            <w:noProof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pict w14:anchorId="241F94DA">
                            <v:shape id="_x0000_i1039" type="#_x0000_t75" style="width:61pt;height:38pt;visibility:visible">
                              <v:imagedata r:id="rId14" o:title="Crocodile 1"/>
                            </v:shape>
                          </w:pict>
                        </w:r>
                      </w:p>
                      <w:p w14:paraId="1770350E" w14:textId="77777777" w:rsidR="00470203" w:rsidRPr="007E5C29" w:rsidRDefault="00470203" w:rsidP="00B91D42">
                        <w:pPr>
                          <w:spacing w:after="0" w:line="240" w:lineRule="auto"/>
                          <w:ind w:right="300"/>
                          <w:rPr>
                            <w:rFonts w:ascii="Arial Black" w:hAnsi="Arial Black"/>
                            <w:b/>
                            <w:sz w:val="18"/>
                            <w:szCs w:val="18"/>
                          </w:rPr>
                        </w:pPr>
                        <w:proofErr w:type="spellStart"/>
                        <w:proofErr w:type="gramStart"/>
                        <w:r w:rsidRPr="007E5C29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chóng</w:t>
                        </w:r>
                        <w:proofErr w:type="spellEnd"/>
                        <w:proofErr w:type="gramEnd"/>
                        <w:r w:rsidRPr="007E5C29">
                          <w:rPr>
                            <w:rFonts w:ascii="Arial" w:hAnsi="Arial" w:cs="Arial" w:hint="eastAsia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7E5C29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xīn</w:t>
                        </w:r>
                        <w:proofErr w:type="spellEnd"/>
                        <w:r w:rsidRPr="007E5C29">
                          <w:rPr>
                            <w:rFonts w:ascii="Arial" w:hAnsi="Arial" w:cs="Arial" w:hint="eastAsia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7E5C29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kāi</w:t>
                        </w:r>
                        <w:proofErr w:type="spellEnd"/>
                        <w:r w:rsidRPr="007E5C29">
                          <w:rPr>
                            <w:rFonts w:ascii="Arial" w:hAnsi="Arial" w:cs="Arial" w:hint="eastAsia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7E5C29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shǐ</w:t>
                        </w:r>
                        <w:proofErr w:type="spellEnd"/>
                      </w:p>
                      <w:p w14:paraId="46B01B59" w14:textId="77777777" w:rsidR="00470203" w:rsidRPr="00FF2701" w:rsidRDefault="00470203" w:rsidP="00B91D42">
                        <w:pPr>
                          <w:jc w:val="center"/>
                          <w:rPr>
                            <w:rFonts w:ascii="Arial Black" w:hAnsi="Arial Black"/>
                            <w:color w:val="0D0D0D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  <v:group id="_x0000_s1075" style="position:absolute;left:9492;top:1156;width:3054;height:2369" coordorigin="960,1170" coordsize="3054,2369">
                <v:shape id="_x0000_s1076" type="#_x0000_t58" style="position:absolute;left:960;top:1170;width:3054;height:2369" fillcolor="#6f3" strokeweight="2.5pt">
                  <v:shadow color="#868686"/>
                </v:shape>
                <v:shape id="_x0000_s1077" type="#_x0000_t202" style="position:absolute;left:1470;top:1560;width:2040;height:1575">
                  <v:textbox style="mso-next-textbox:#_x0000_s1077">
                    <w:txbxContent>
                      <w:p w14:paraId="011E9ED3" w14:textId="77777777" w:rsidR="00470203" w:rsidRDefault="00470203" w:rsidP="008E2AC1">
                        <w:r>
                          <w:t>7.</w:t>
                        </w:r>
                        <w:r w:rsidRPr="00C7671D">
                          <w:rPr>
                            <w:noProof/>
                            <w:lang w:eastAsia="zh-CN"/>
                          </w:rPr>
                          <w:t xml:space="preserve"> </w:t>
                        </w:r>
                        <w:r>
                          <w:pict w14:anchorId="6A9E2870">
                            <v:shape id="_x0000_i1041" type="#_x0000_t75" alt="Description: clip.PNG" style="width:65pt;height:68pt;visibility:visible;mso-wrap-style:square">
                              <v:imagedata r:id="rId15" o:title="clip"/>
                              <o:lock v:ext="edit" grouping="t"/>
                            </v:shape>
                          </w:pict>
                        </w:r>
                      </w:p>
                    </w:txbxContent>
                  </v:textbox>
                </v:shape>
              </v:group>
              <v:group id="_x0000_s1078" style="position:absolute;left:12546;top:1156;width:3054;height:2369" coordorigin="960,1170" coordsize="3054,2369">
                <v:shape id="_x0000_s1079" type="#_x0000_t58" style="position:absolute;left:960;top:1170;width:3054;height:2369" fillcolor="#6f3" strokeweight="2.5pt">
                  <v:shadow color="#868686"/>
                </v:shape>
                <v:shape id="_x0000_s1080" type="#_x0000_t202" style="position:absolute;left:1470;top:1560;width:2040;height:1575">
                  <v:textbox style="mso-next-textbox:#_x0000_s1080">
                    <w:txbxContent>
                      <w:p w14:paraId="6921FD06" w14:textId="77777777" w:rsidR="00470203" w:rsidRDefault="00470203" w:rsidP="008E2AC1">
                        <w:r>
                          <w:t>6.</w:t>
                        </w:r>
                        <w:r w:rsidRPr="00C7671D">
                          <w:rPr>
                            <w:noProof/>
                            <w:lang w:eastAsia="zh-CN"/>
                          </w:rPr>
                          <w:t xml:space="preserve"> </w:t>
                        </w:r>
                        <w:r>
                          <w:pict w14:anchorId="50824833">
                            <v:shape id="_x0000_i1043" type="#_x0000_t75" alt="Description: C:\Users\longzhi_lund\AppData\Local\Microsoft\Windows\Temporary Internet Files\Content.IE5\3TGHI7FM\MC900233591[1].wmf" style="width:86pt;height:62pt;visibility:visible;mso-wrap-style:square">
                              <v:imagedata r:id="rId16" o:title="MC900233591[1]"/>
                            </v:shape>
                          </w:pict>
                        </w:r>
                      </w:p>
                    </w:txbxContent>
                  </v:textbox>
                </v:shape>
              </v:group>
            </v:group>
            <v:group id="_x0000_s1081" style="position:absolute;left:480;top:6749;width:14880;height:2369" coordorigin="330,1156" coordsize="15270,2369">
              <v:group id="_x0000_s1082" style="position:absolute;left:330;top:1156;width:3054;height:2369" coordorigin="960,1170" coordsize="3054,2369">
                <v:shape id="_x0000_s1083" type="#_x0000_t58" style="position:absolute;left:960;top:1170;width:3054;height:2369" fillcolor="yellow" strokeweight="2.5pt">
                  <v:shadow color="#868686"/>
                </v:shape>
                <v:shape id="_x0000_s1084" type="#_x0000_t202" style="position:absolute;left:1470;top:1560;width:2040;height:1575">
                  <v:textbox style="mso-next-textbox:#_x0000_s1084">
                    <w:txbxContent>
                      <w:p w14:paraId="65C9041D" w14:textId="77777777" w:rsidR="00470203" w:rsidRDefault="00470203" w:rsidP="008E2AC1">
                        <w:pPr>
                          <w:rPr>
                            <w:lang w:eastAsia="zh-CN"/>
                          </w:rPr>
                        </w:pPr>
                        <w:r>
                          <w:t>11.</w:t>
                        </w:r>
                        <w:r>
                          <w:rPr>
                            <w:rFonts w:hint="eastAsia"/>
                            <w:lang w:eastAsia="zh-CN"/>
                          </w:rPr>
                          <w:t xml:space="preserve"> </w:t>
                        </w:r>
                        <w:r>
                          <w:rPr>
                            <w:lang w:eastAsia="zh-CN"/>
                          </w:rPr>
                          <w:pict w14:anchorId="31189B81">
                            <v:shape id="_x0000_i1045" type="#_x0000_t75" alt="Description: C:\Users\longzhi_lund\AppData\Local\Microsoft\Windows\Temporary Internet Files\Content.IE5\3TGHI7FM\MC900237388[1].wmf" style="width:50pt;height:61pt;visibility:visible;mso-wrap-style:square">
                              <v:imagedata r:id="rId17" o:title="MC900237388[1]"/>
                            </v:shape>
                          </w:pict>
                        </w:r>
                      </w:p>
                    </w:txbxContent>
                  </v:textbox>
                </v:shape>
              </v:group>
              <v:group id="_x0000_s1085" style="position:absolute;left:3384;top:1156;width:3054;height:2369" coordorigin="960,1170" coordsize="3054,2369">
                <v:shape id="_x0000_s1086" type="#_x0000_t58" style="position:absolute;left:960;top:1170;width:3054;height:2369" fillcolor="yellow" strokeweight="2.5pt">
                  <v:shadow color="#868686"/>
                </v:shape>
                <v:shape id="_x0000_s1087" type="#_x0000_t202" style="position:absolute;left:1470;top:1560;width:2040;height:1575">
                  <v:textbox style="mso-next-textbox:#_x0000_s1087">
                    <w:txbxContent>
                      <w:p w14:paraId="51D585C3" w14:textId="77777777" w:rsidR="00470203" w:rsidRDefault="00470203" w:rsidP="008E2AC1">
                        <w:pPr>
                          <w:rPr>
                            <w:lang w:eastAsia="zh-CN"/>
                          </w:rPr>
                        </w:pPr>
                        <w:r>
                          <w:t>12.</w:t>
                        </w:r>
                        <w:r>
                          <w:rPr>
                            <w:rFonts w:hint="eastAsia"/>
                            <w:lang w:eastAsia="zh-CN"/>
                          </w:rPr>
                          <w:t xml:space="preserve"> </w:t>
                        </w:r>
                        <w:r>
                          <w:rPr>
                            <w:lang w:eastAsia="zh-CN"/>
                          </w:rPr>
                          <w:pict w14:anchorId="18126893">
                            <v:shape id="_x0000_i1047" type="#_x0000_t75" alt="Description: C:\Users\longzhi_lund\AppData\Local\Microsoft\Windows\Temporary Internet Files\Content.IE5\3TGHI7FM\MC900434889[1].png" style="width:65pt;height:64pt;visibility:visible;mso-wrap-style:square">
                              <v:imagedata r:id="rId18" o:title="MC900434889[1]"/>
                            </v:shape>
                          </w:pict>
                        </w:r>
                      </w:p>
                    </w:txbxContent>
                  </v:textbox>
                </v:shape>
              </v:group>
              <v:group id="_x0000_s1088" style="position:absolute;left:6438;top:1156;width:3054;height:2369" coordorigin="960,1170" coordsize="3054,2369">
                <v:shape id="_x0000_s1089" type="#_x0000_t58" style="position:absolute;left:960;top:1170;width:3054;height:2369" fillcolor="yellow" strokeweight="2.5pt">
                  <v:shadow color="#868686"/>
                </v:shape>
                <v:shape id="_x0000_s1090" type="#_x0000_t202" style="position:absolute;left:1470;top:1560;width:2040;height:1575">
                  <v:textbox style="mso-next-textbox:#_x0000_s1090">
                    <w:txbxContent>
                      <w:p w14:paraId="59D1BAC6" w14:textId="77777777" w:rsidR="00470203" w:rsidRDefault="00470203" w:rsidP="008E2AC1">
                        <w:r>
                          <w:t xml:space="preserve">13. </w:t>
                        </w:r>
                        <w:r>
                          <w:pict w14:anchorId="15429889">
                            <v:shape id="_x0000_i1049" type="#_x0000_t75" alt="Description: clip.PNG" style="width:65pt;height:65pt;visibility:visible;mso-wrap-style:square">
                              <v:imagedata r:id="rId19" o:title="clip"/>
                              <o:lock v:ext="edit" grouping="t"/>
                            </v:shape>
                          </w:pict>
                        </w:r>
                      </w:p>
                    </w:txbxContent>
                  </v:textbox>
                </v:shape>
              </v:group>
              <v:group id="_x0000_s1091" style="position:absolute;left:9492;top:1156;width:3054;height:2369" coordorigin="960,1170" coordsize="3054,2369">
                <v:shape id="_x0000_s1092" type="#_x0000_t58" style="position:absolute;left:960;top:1170;width:3054;height:2369" fillcolor="yellow" strokeweight="2.5pt">
                  <v:shadow color="#868686"/>
                </v:shape>
                <v:shape id="_x0000_s1093" type="#_x0000_t202" style="position:absolute;left:1470;top:1560;width:2040;height:1575">
                  <v:textbox style="mso-next-textbox:#_x0000_s1093">
                    <w:txbxContent>
                      <w:p w14:paraId="6E2651E7" w14:textId="77777777" w:rsidR="00470203" w:rsidRDefault="00470203" w:rsidP="008E2AC1">
                        <w:r>
                          <w:t>14.</w:t>
                        </w:r>
                        <w:r w:rsidRPr="00B91D42">
                          <w:rPr>
                            <w:noProof/>
                            <w:lang w:eastAsia="zh-CN"/>
                          </w:rPr>
                          <w:t xml:space="preserve"> </w:t>
                        </w:r>
                        <w:r>
                          <w:rPr>
                            <w:noProof/>
                            <w:lang w:eastAsia="zh-CN"/>
                          </w:rPr>
                          <w:pict w14:anchorId="36E27E09">
                            <v:shape id="_x0000_i1051" type="#_x0000_t75" style="width:59pt;height:68pt;visibility:visible;mso-wrap-style:square">
                              <v:imagedata r:id="rId20" o:title=""/>
                            </v:shape>
                          </w:pict>
                        </w:r>
                      </w:p>
                    </w:txbxContent>
                  </v:textbox>
                </v:shape>
              </v:group>
              <v:group id="_x0000_s1094" style="position:absolute;left:12546;top:1156;width:3054;height:2369" coordorigin="960,1170" coordsize="3054,2369">
                <v:shape id="_x0000_s1095" type="#_x0000_t58" style="position:absolute;left:960;top:1170;width:3054;height:2369" fillcolor="yellow" strokeweight="2.5pt">
                  <v:shadow color="#868686"/>
                </v:shape>
                <v:shape id="_x0000_s1096" type="#_x0000_t202" style="position:absolute;left:1470;top:1560;width:2040;height:1575">
                  <v:textbox style="mso-next-textbox:#_x0000_s1096">
                    <w:txbxContent>
                      <w:p w14:paraId="4277ED37" w14:textId="77777777" w:rsidR="00470203" w:rsidRDefault="00470203" w:rsidP="008E2AC1">
                        <w:pPr>
                          <w:rPr>
                            <w:noProof/>
                          </w:rPr>
                        </w:pPr>
                        <w:r>
                          <w:t xml:space="preserve">15.     </w:t>
                        </w:r>
                        <w:r w:rsidRPr="003F7BE8">
                          <w:rPr>
                            <w:noProof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pict w14:anchorId="2A09F6F0">
                            <v:shape id="_x0000_i1053" type="#_x0000_t75" style="width:34pt;height:39pt;visibility:visible">
                              <v:imagedata r:id="rId21" o:title="Chimp Swinging"/>
                            </v:shape>
                          </w:pict>
                        </w:r>
                      </w:p>
                      <w:p w14:paraId="0DD42BA7" w14:textId="77777777" w:rsidR="00470203" w:rsidRPr="003F7BE8" w:rsidRDefault="00470203" w:rsidP="00F07365">
                        <w:pPr>
                          <w:jc w:val="center"/>
                          <w:rPr>
                            <w:rFonts w:ascii="Arial Black" w:hAnsi="Arial Black"/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eastAsia="zh-CN"/>
                          </w:rPr>
                          <w:t>tiào</w:t>
                        </w:r>
                        <w:proofErr w:type="spellEnd"/>
                        <w:proofErr w:type="gramEnd"/>
                        <w:r>
                          <w:rPr>
                            <w:rFonts w:ascii="Arial" w:hAnsi="Arial" w:cs="Arial" w:hint="eastAsia"/>
                            <w:sz w:val="24"/>
                            <w:szCs w:val="24"/>
                            <w:lang w:eastAsia="zh-C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eastAsia="zh-CN"/>
                          </w:rPr>
                          <w:t>dào</w:t>
                        </w:r>
                        <w:proofErr w:type="spellEnd"/>
                        <w:r w:rsidRPr="003F7BE8">
                          <w:rPr>
                            <w:rFonts w:ascii="Arial Black" w:hAnsi="Arial Black"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noProof/>
                            <w:sz w:val="24"/>
                            <w:szCs w:val="24"/>
                          </w:rPr>
                          <w:t>1</w:t>
                        </w:r>
                        <w:r w:rsidRPr="003F7BE8">
                          <w:rPr>
                            <w:rFonts w:ascii="Arial Black" w:hAnsi="Arial Black"/>
                            <w:noProof/>
                            <w:sz w:val="24"/>
                            <w:szCs w:val="24"/>
                          </w:rPr>
                          <w:t>7</w:t>
                        </w:r>
                      </w:p>
                      <w:p w14:paraId="1F9B62E3" w14:textId="77777777" w:rsidR="00470203" w:rsidRDefault="00470203" w:rsidP="008E2AC1"/>
                    </w:txbxContent>
                  </v:textbox>
                </v:shape>
              </v:group>
            </v:group>
            <v:group id="_x0000_s1097" style="position:absolute;left:480;top:9118;width:14880;height:2369" coordorigin="330,1156" coordsize="15270,2369">
              <v:group id="_x0000_s1098" style="position:absolute;left:330;top:1156;width:3054;height:2369" coordorigin="960,1170" coordsize="3054,2369">
                <v:shape id="_x0000_s1099" type="#_x0000_t58" style="position:absolute;left:960;top:1170;width:3054;height:2369" fillcolor="#00b0f0" strokeweight="2.5pt">
                  <v:shadow color="#868686"/>
                </v:shape>
                <v:shape id="_x0000_s1100" type="#_x0000_t202" style="position:absolute;left:1470;top:1560;width:2040;height:1575">
                  <v:textbox style="mso-next-textbox:#_x0000_s1100">
                    <w:txbxContent>
                      <w:p w14:paraId="12FAA1B7" w14:textId="77777777" w:rsidR="00470203" w:rsidRDefault="00470203" w:rsidP="00BB79FF">
                        <w:pPr>
                          <w:rPr>
                            <w:rFonts w:ascii="SF Slapstick Comic Shaded" w:hAnsi="SF Slapstick Comic Shaded"/>
                            <w:sz w:val="48"/>
                            <w:szCs w:val="48"/>
                          </w:rPr>
                        </w:pPr>
                        <w:r>
                          <w:t>20.</w:t>
                        </w:r>
                        <w:r w:rsidRPr="00BB79FF">
                          <w:rPr>
                            <w:rFonts w:ascii="SF Slapstick Comic Shaded" w:hAnsi="SF Slapstick Comic Shaded"/>
                            <w:sz w:val="48"/>
                            <w:szCs w:val="48"/>
                          </w:rPr>
                          <w:t xml:space="preserve"> </w:t>
                        </w:r>
                      </w:p>
                      <w:p w14:paraId="341A9BAF" w14:textId="77777777" w:rsidR="00470203" w:rsidRDefault="00470203" w:rsidP="008E2AC1">
                        <w:r>
                          <w:rPr>
                            <w:rFonts w:ascii="Addled" w:hAnsi="Addled" w:hint="eastAsia"/>
                            <w:sz w:val="36"/>
                            <w:szCs w:val="36"/>
                            <w:lang w:eastAsia="zh-C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ddled" w:hAnsi="Addled" w:hint="eastAsia"/>
                            <w:sz w:val="36"/>
                            <w:szCs w:val="36"/>
                          </w:rPr>
                          <w:t>完</w:t>
                        </w:r>
                        <w:r>
                          <w:rPr>
                            <w:rFonts w:ascii="Arial" w:hAnsi="Arial" w:cs="Arial"/>
                          </w:rPr>
                          <w:t>wán</w:t>
                        </w:r>
                        <w:proofErr w:type="spellEnd"/>
                      </w:p>
                    </w:txbxContent>
                  </v:textbox>
                </v:shape>
              </v:group>
              <v:group id="_x0000_s1101" style="position:absolute;left:3384;top:1156;width:3054;height:2369" coordorigin="960,1170" coordsize="3054,2369">
                <v:shape id="_x0000_s1102" type="#_x0000_t58" style="position:absolute;left:960;top:1170;width:3054;height:2369" fillcolor="#00b0f0" strokeweight="2.5pt">
                  <v:shadow color="#868686"/>
                </v:shape>
                <v:shape id="_x0000_s1103" type="#_x0000_t202" style="position:absolute;left:1470;top:1560;width:2040;height:1575">
                  <v:textbox style="mso-next-textbox:#_x0000_s1103">
                    <w:txbxContent>
                      <w:p w14:paraId="75B8A218" w14:textId="77777777" w:rsidR="00470203" w:rsidRDefault="00470203" w:rsidP="008E2AC1">
                        <w:pPr>
                          <w:rPr>
                            <w:noProof/>
                          </w:rPr>
                        </w:pPr>
                        <w:r>
                          <w:t>19.</w:t>
                        </w:r>
                        <w:r w:rsidRPr="00F07365">
                          <w:rPr>
                            <w:noProof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pict w14:anchorId="5B531C98">
                            <v:shape id="_x0000_i1055" type="#_x0000_t75" style="width:61pt;height:38pt;visibility:visible">
                              <v:imagedata r:id="rId22" o:title="Crocodile 1"/>
                            </v:shape>
                          </w:pict>
                        </w:r>
                      </w:p>
                      <w:p w14:paraId="472F60F0" w14:textId="77777777" w:rsidR="00470203" w:rsidRPr="007E5C29" w:rsidRDefault="00470203" w:rsidP="00B91D42">
                        <w:pPr>
                          <w:spacing w:after="0" w:line="240" w:lineRule="auto"/>
                          <w:ind w:right="300"/>
                          <w:rPr>
                            <w:rFonts w:ascii="Arial Black" w:hAnsi="Arial Black"/>
                            <w:b/>
                            <w:sz w:val="18"/>
                            <w:szCs w:val="18"/>
                          </w:rPr>
                        </w:pPr>
                        <w:proofErr w:type="spellStart"/>
                        <w:proofErr w:type="gramStart"/>
                        <w:r w:rsidRPr="007E5C29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chóng</w:t>
                        </w:r>
                        <w:proofErr w:type="spellEnd"/>
                        <w:proofErr w:type="gramEnd"/>
                        <w:r w:rsidRPr="007E5C29">
                          <w:rPr>
                            <w:rFonts w:ascii="Arial" w:hAnsi="Arial" w:cs="Arial" w:hint="eastAsia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7E5C29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xīn</w:t>
                        </w:r>
                        <w:proofErr w:type="spellEnd"/>
                        <w:r w:rsidRPr="007E5C29">
                          <w:rPr>
                            <w:rFonts w:ascii="Arial" w:hAnsi="Arial" w:cs="Arial" w:hint="eastAsia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7E5C29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kāi</w:t>
                        </w:r>
                        <w:proofErr w:type="spellEnd"/>
                        <w:r w:rsidRPr="007E5C29">
                          <w:rPr>
                            <w:rFonts w:ascii="Arial" w:hAnsi="Arial" w:cs="Arial" w:hint="eastAsia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7E5C29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shǐ</w:t>
                        </w:r>
                        <w:proofErr w:type="spellEnd"/>
                      </w:p>
                    </w:txbxContent>
                  </v:textbox>
                </v:shape>
              </v:group>
              <v:group id="_x0000_s1104" style="position:absolute;left:6438;top:1156;width:3054;height:2369" coordorigin="960,1170" coordsize="3054,2369">
                <v:shape id="_x0000_s1105" type="#_x0000_t58" style="position:absolute;left:960;top:1170;width:3054;height:2369" fillcolor="#00b0f0" strokeweight="2.5pt">
                  <v:shadow color="#868686"/>
                </v:shape>
                <v:shape id="_x0000_s1106" type="#_x0000_t202" style="position:absolute;left:1470;top:1560;width:2040;height:1575">
                  <v:textbox style="mso-next-textbox:#_x0000_s1106">
                    <w:txbxContent>
                      <w:p w14:paraId="3A019E48" w14:textId="77777777" w:rsidR="00470203" w:rsidRDefault="00470203" w:rsidP="008E2AC1">
                        <w:r>
                          <w:t>18.</w:t>
                        </w:r>
                        <w:r w:rsidRPr="00C7671D">
                          <w:rPr>
                            <w:noProof/>
                            <w:lang w:eastAsia="zh-CN"/>
                          </w:rPr>
                          <w:t xml:space="preserve"> </w:t>
                        </w:r>
                        <w:r>
                          <w:pict w14:anchorId="1E7CD108">
                            <v:shape id="_x0000_i1057" type="#_x0000_t75" alt="Description: C:\Users\longzhi_lund\AppData\Local\Microsoft\Windows\Temporary Internet Files\Content.IE5\92989GOW\MC900441715[1].png" style="width:63pt;height:63pt;visibility:visible;mso-wrap-style:square">
                              <v:imagedata r:id="rId23" o:title="MC900441715[1]"/>
                            </v:shape>
                          </w:pict>
                        </w:r>
                      </w:p>
                    </w:txbxContent>
                  </v:textbox>
                </v:shape>
              </v:group>
              <v:group id="_x0000_s1107" style="position:absolute;left:9492;top:1156;width:3054;height:2369" coordorigin="960,1170" coordsize="3054,2369">
                <v:shape id="_x0000_s1108" type="#_x0000_t58" style="position:absolute;left:960;top:1170;width:3054;height:2369" fillcolor="#00b0f0" strokeweight="2.5pt">
                  <v:shadow color="#868686"/>
                </v:shape>
                <v:shape id="_x0000_s1109" type="#_x0000_t202" style="position:absolute;left:1470;top:1560;width:2040;height:1575">
                  <v:textbox style="mso-next-textbox:#_x0000_s1109">
                    <w:txbxContent>
                      <w:p w14:paraId="15563CC2" w14:textId="77777777" w:rsidR="00470203" w:rsidRDefault="00470203" w:rsidP="008E2AC1">
                        <w:r>
                          <w:t>17.</w:t>
                        </w:r>
                        <w:r w:rsidRPr="00B91D42">
                          <w:rPr>
                            <w:lang w:eastAsia="zh-CN"/>
                          </w:rPr>
                          <w:t xml:space="preserve"> </w:t>
                        </w:r>
                        <w:r>
                          <w:rPr>
                            <w:lang w:eastAsia="zh-CN"/>
                          </w:rPr>
                          <w:pict w14:anchorId="356BE345">
                            <v:shape id="_x0000_i1059" type="#_x0000_t75" alt="Description: C:\Users\longzhi_lund\AppData\Local\Microsoft\Windows\Temporary Internet Files\Content.IE5\3TGHI7FM\MC900237388[1].wmf" style="width:50pt;height:61pt;visibility:visible;mso-wrap-style:square">
                              <v:imagedata r:id="rId24" o:title="MC900237388[1]"/>
                            </v:shape>
                          </w:pict>
                        </w:r>
                      </w:p>
                    </w:txbxContent>
                  </v:textbox>
                </v:shape>
              </v:group>
              <v:group id="_x0000_s1110" style="position:absolute;left:12546;top:1156;width:3054;height:2369" coordorigin="960,1170" coordsize="3054,2369">
                <v:shape id="_x0000_s1111" type="#_x0000_t58" style="position:absolute;left:960;top:1170;width:3054;height:2369" fillcolor="#00b0f0" strokeweight="2.5pt">
                  <v:shadow color="#868686"/>
                </v:shape>
                <v:shape id="_x0000_s1112" type="#_x0000_t202" style="position:absolute;left:1470;top:1560;width:2040;height:1575">
                  <v:textbox style="mso-next-textbox:#_x0000_s1112">
                    <w:txbxContent>
                      <w:p w14:paraId="5D017F46" w14:textId="77777777" w:rsidR="00470203" w:rsidRDefault="00470203" w:rsidP="008E2AC1">
                        <w:pPr>
                          <w:rPr>
                            <w:noProof/>
                          </w:rPr>
                        </w:pPr>
                        <w:r>
                          <w:t>16.</w:t>
                        </w:r>
                        <w:r w:rsidRPr="003F7BE8">
                          <w:rPr>
                            <w:noProof/>
                          </w:rPr>
                          <w:t xml:space="preserve"> </w:t>
                        </w:r>
                        <w:r>
                          <w:pict w14:anchorId="06FA8CDC">
                            <v:shape id="_x0000_i1061" type="#_x0000_t75" alt="Description: C:\Users\longzhi_lund\AppData\Local\Microsoft\Windows\Temporary Internet Files\Content.IE5\3TGHI7FM\MC900233591[1].wmf" style="width:86pt;height:62pt;visibility:visible;mso-wrap-style:square">
                              <v:imagedata r:id="rId25" o:title="MC900233591[1]"/>
                            </v:shape>
                          </w:pict>
                        </w:r>
                      </w:p>
                      <w:p w14:paraId="1D7C93E6" w14:textId="77777777" w:rsidR="00470203" w:rsidRPr="003F7BE8" w:rsidRDefault="00470203" w:rsidP="00F07365">
                        <w:pPr>
                          <w:rPr>
                            <w:rFonts w:ascii="Arial Black" w:hAnsi="Arial Black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v:group>
            <v:shapetype id="_x0000_t32" coordsize="21600,21600" o:spt="32" o:oned="t" path="m0,0l21600,21600e" filled="f">
              <v:path arrowok="t" fillok="f" o:connecttype="none"/>
              <o:lock v:ext="edit" shapetype="t"/>
            </v:shapetype>
            <v:shape id="_x0000_s1113" type="#_x0000_t32" style="position:absolute;left:15360;top:3255;width:0;height:1125" o:connectortype="straight" strokecolor="red" strokeweight="1pt">
              <v:stroke endarrow="block"/>
            </v:shape>
            <v:shape id="_x0000_s1114" type="#_x0000_t32" style="position:absolute;left:11791;top:4380;width:3569;height:0;flip:x" o:connectortype="straight" strokecolor="red" strokeweight="1pt">
              <v:stroke endarrow="block"/>
            </v:shape>
            <v:shape id="_x0000_s1115" type="#_x0000_t32" style="position:absolute;left:5941;top:4380;width:3569;height:0;flip:x" o:connectortype="straight" strokecolor="red" strokeweight="1pt">
              <v:stroke endarrow="block"/>
            </v:shape>
            <v:shape id="_x0000_s1116" type="#_x0000_t32" style="position:absolute;left:480;top:4380;width:3569;height:0;flip:x" o:connectortype="straight" strokecolor="red" strokeweight="1pt">
              <v:stroke endarrow="block"/>
            </v:shape>
            <v:shape id="_x0000_s1117" type="#_x0000_t32" style="position:absolute;left:480;top:4380;width:0;height:2369" o:connectortype="straight" strokecolor="red" strokeweight="1pt">
              <v:stroke endarrow="block"/>
            </v:shape>
            <v:shape id="_x0000_s1118" type="#_x0000_t32" style="position:absolute;left:480;top:6749;width:3569;height:0" o:connectortype="straight" strokecolor="red" strokeweight="1pt">
              <v:stroke endarrow="block"/>
            </v:shape>
            <v:shape id="_x0000_s1119" type="#_x0000_t32" style="position:absolute;left:5941;top:6630;width:3569;height:0" o:connectortype="straight" strokecolor="red" strokeweight="1pt">
              <v:stroke endarrow="block"/>
            </v:shape>
            <v:shape id="_x0000_s1120" type="#_x0000_t32" style="position:absolute;left:11791;top:6749;width:3569;height:0" o:connectortype="straight" strokecolor="red" strokeweight="1pt">
              <v:stroke endarrow="block"/>
            </v:shape>
            <v:shape id="_x0000_s1121" type="#_x0000_t32" style="position:absolute;left:15360;top:6749;width:0;height:2368" o:connectortype="straight" strokecolor="red" strokeweight="1pt">
              <v:stroke endarrow="block"/>
            </v:shape>
            <v:shape id="_x0000_s1122" type="#_x0000_t32" style="position:absolute;left:11893;top:9117;width:3467;height:1;flip:x" o:connectortype="straight" strokecolor="red" strokeweight="1pt">
              <v:stroke endarrow="block"/>
            </v:shape>
            <v:shape id="_x0000_s1123" type="#_x0000_t32" style="position:absolute;left:6043;top:9116;width:3467;height:1;flip:x" o:connectortype="straight" strokecolor="red" strokeweight="1pt">
              <v:stroke endarrow="block"/>
            </v:shape>
            <v:shape id="_x0000_s1124" type="#_x0000_t32" style="position:absolute;left:480;top:9118;width:3467;height:1;flip:x" o:connectortype="straight" strokecolor="red" strokeweight="1pt">
              <v:stroke endarrow="block"/>
            </v:shape>
            <v:shape id="_x0000_s1125" type="#_x0000_t32" style="position:absolute;left:480;top:9116;width:0;height:1125" o:connectortype="straight" strokecolor="red" strokeweight="1pt">
              <v:stroke endarrow="block"/>
            </v:shape>
          </v:group>
        </w:pict>
      </w:r>
      <w:r>
        <w:t xml:space="preserve"> </w:t>
      </w:r>
      <w:bookmarkStart w:id="0" w:name="_GoBack"/>
      <w:bookmarkEnd w:id="0"/>
    </w:p>
    <w:sectPr w:rsidR="00F217AB" w:rsidRPr="008E2AC1" w:rsidSect="00860F1D">
      <w:headerReference w:type="default" r:id="rId26"/>
      <w:footerReference w:type="default" r:id="rId27"/>
      <w:pgSz w:w="15840" w:h="12240" w:orient="landscape"/>
      <w:pgMar w:top="720" w:right="720" w:bottom="720" w:left="720" w:header="540" w:footer="0" w:gutter="0"/>
      <w:pgBorders w:offsetFrom="page">
        <w:top w:val="dotted" w:sz="4" w:space="24" w:color="auto"/>
        <w:left w:val="dotted" w:sz="4" w:space="20" w:color="auto"/>
        <w:bottom w:val="dotted" w:sz="4" w:space="24" w:color="auto"/>
        <w:right w:val="dotted" w:sz="4" w:space="20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41A0FD7" w14:textId="77777777" w:rsidR="00470203" w:rsidRDefault="00470203" w:rsidP="008E2AC1">
      <w:pPr>
        <w:spacing w:after="0" w:line="240" w:lineRule="auto"/>
      </w:pPr>
      <w:r>
        <w:separator/>
      </w:r>
    </w:p>
  </w:endnote>
  <w:endnote w:type="continuationSeparator" w:id="0">
    <w:p w14:paraId="329BFE35" w14:textId="77777777" w:rsidR="00470203" w:rsidRDefault="00470203" w:rsidP="008E2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w Cen MT">
    <w:panose1 w:val="020B0602020104020603"/>
    <w:charset w:val="00"/>
    <w:family w:val="auto"/>
    <w:pitch w:val="variable"/>
    <w:sig w:usb0="00000003" w:usb1="00000000" w:usb2="00000000" w:usb3="00000000" w:csb0="00000003" w:csb1="00000000"/>
  </w:font>
  <w:font w:name="宋体">
    <w:altName w:val="宋体"/>
    <w:charset w:val="50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F Slapstick Comic Shaded">
    <w:altName w:val="Courier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ddle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Maiandra GD">
    <w:altName w:val="Candar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985DF08" w14:textId="77777777" w:rsidR="00470203" w:rsidRDefault="00470203">
    <w:pPr>
      <w:pStyle w:val="Footer"/>
    </w:pPr>
  </w:p>
  <w:p w14:paraId="5FCA100B" w14:textId="77777777" w:rsidR="00470203" w:rsidRDefault="00470203" w:rsidP="00FF2701">
    <w:pPr>
      <w:pStyle w:val="Footer"/>
      <w:jc w:val="center"/>
    </w:pPr>
    <w:r w:rsidRPr="00FF2701">
      <w:rPr>
        <w:rFonts w:cs="Tw Cen MT"/>
        <w:sz w:val="28"/>
        <w:szCs w:val="28"/>
      </w:rPr>
      <w:t xml:space="preserve">Designed by      </w:t>
    </w:r>
    <w:proofErr w:type="gramStart"/>
    <w:r w:rsidRPr="00FF2701">
      <w:rPr>
        <w:rFonts w:cs="Tw Cen MT"/>
        <w:sz w:val="28"/>
        <w:szCs w:val="28"/>
      </w:rPr>
      <w:t xml:space="preserve">ESL </w:t>
    </w:r>
    <w:r>
      <w:rPr>
        <w:rFonts w:cs="Tw Cen MT"/>
        <w:sz w:val="28"/>
        <w:szCs w:val="28"/>
      </w:rPr>
      <w:t xml:space="preserve"> Games</w:t>
    </w:r>
    <w:proofErr w:type="gramEnd"/>
    <w:r>
      <w:rPr>
        <w:rFonts w:cs="Tw Cen MT"/>
        <w:sz w:val="28"/>
        <w:szCs w:val="28"/>
      </w:rPr>
      <w:t xml:space="preserve"> World</w:t>
    </w:r>
    <w:r>
      <w:rPr>
        <w:rFonts w:cs="Tw Cen MT"/>
      </w:rPr>
      <w:t xml:space="preserve">                              –                         </w:t>
    </w:r>
    <w:r>
      <w:rPr>
        <w:rFonts w:cs="Tw Cen MT"/>
        <w:color w:val="0D0D0D"/>
        <w:sz w:val="28"/>
        <w:szCs w:val="28"/>
      </w:rPr>
      <w:t>www.eslgamesworld.com</w:t>
    </w:r>
    <w:r>
      <w:rPr>
        <w:rFonts w:cs="Tw Cen MT"/>
      </w:rPr>
      <w:t xml:space="preserve">  </w:t>
    </w:r>
  </w:p>
  <w:p w14:paraId="65D6638A" w14:textId="77777777" w:rsidR="00470203" w:rsidRDefault="00470203" w:rsidP="00FF270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276CA0AF" w14:textId="77777777" w:rsidR="00470203" w:rsidRDefault="00470203" w:rsidP="008E2AC1">
      <w:pPr>
        <w:spacing w:after="0" w:line="240" w:lineRule="auto"/>
      </w:pPr>
      <w:r>
        <w:separator/>
      </w:r>
    </w:p>
  </w:footnote>
  <w:footnote w:type="continuationSeparator" w:id="0">
    <w:p w14:paraId="482BE1FA" w14:textId="77777777" w:rsidR="00470203" w:rsidRDefault="00470203" w:rsidP="008E2A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E14762B" w14:textId="77777777" w:rsidR="00470203" w:rsidRPr="002B1B1B" w:rsidRDefault="00470203" w:rsidP="009F03EB">
    <w:pPr>
      <w:jc w:val="center"/>
      <w:rPr>
        <w:rFonts w:ascii="Copperplate Gothic Bold" w:hAnsi="Copperplate Gothic Bold"/>
        <w:sz w:val="36"/>
        <w:szCs w:val="36"/>
      </w:rPr>
    </w:pPr>
    <w:r>
      <w:rPr>
        <w:rFonts w:ascii="Copperplate Gothic Bold" w:hAnsi="Copperplate Gothic Bold"/>
        <w:noProof/>
        <w:sz w:val="40"/>
        <w:szCs w:val="40"/>
      </w:rPr>
      <w:pict w14:anchorId="7A84601B"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left:0;text-align:left;margin-left:213pt;margin-top:-4.5pt;width:60.95pt;height:39.75pt;z-index:251656704;mso-wrap-style:none" filled="f" strokecolor="white">
          <v:textbox style="mso-next-textbox:#_x0000_s2049">
            <w:txbxContent>
              <w:p w14:paraId="54FA8FA4" w14:textId="77777777" w:rsidR="00470203" w:rsidRDefault="00470203">
                <w:r>
                  <w:pict w14:anchorId="6C021050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63" type="#_x0000_t75" style="width:46pt;height:35pt">
                      <v:imagedata r:id="rId1" o:title="Dice 02"/>
                    </v:shape>
                  </w:pict>
                </w:r>
              </w:p>
            </w:txbxContent>
          </v:textbox>
        </v:shape>
      </w:pict>
    </w:r>
    <w:r>
      <w:rPr>
        <w:rFonts w:ascii="Copperplate Gothic Bold" w:hAnsi="Copperplate Gothic Bold"/>
        <w:noProof/>
        <w:sz w:val="40"/>
        <w:szCs w:val="40"/>
      </w:rPr>
      <w:pict w14:anchorId="4367D874">
        <v:shape id="_x0000_s2051" type="#_x0000_t202" style="position:absolute;left:0;text-align:left;margin-left:-9pt;margin-top:0;width:57pt;height:63.75pt;z-index:251657728" strokecolor="white">
          <v:textbox style="mso-next-textbox:#_x0000_s2051">
            <w:txbxContent>
              <w:p w14:paraId="69DAA9EE" w14:textId="77777777" w:rsidR="00470203" w:rsidRDefault="00470203">
                <w:r>
                  <w:rPr>
                    <w:noProof/>
                  </w:rPr>
                  <w:pict w14:anchorId="2638B956">
                    <v:shape id="Picture 2" o:spid="_x0000_i1065" type="#_x0000_t75" style="width:55pt;height:56pt;visibility:visible">
                      <v:imagedata r:id="rId2" o:title="Chimp Swinging"/>
                    </v:shape>
                  </w:pict>
                </w:r>
              </w:p>
            </w:txbxContent>
          </v:textbox>
        </v:shape>
      </w:pict>
    </w:r>
    <w:r>
      <w:rPr>
        <w:rFonts w:ascii="Copperplate Gothic Bold" w:hAnsi="Copperplate Gothic Bold"/>
        <w:noProof/>
        <w:sz w:val="40"/>
        <w:szCs w:val="40"/>
      </w:rPr>
      <w:pict w14:anchorId="01E7C2AB">
        <v:shape id="_x0000_s2053" type="#_x0000_t202" style="position:absolute;left:0;text-align:left;margin-left:639.75pt;margin-top:0;width:84.75pt;height:40.5pt;z-index:251658752" strokecolor="white">
          <v:textbox style="mso-next-textbox:#_x0000_s2053">
            <w:txbxContent>
              <w:p w14:paraId="56336D8F" w14:textId="77777777" w:rsidR="00470203" w:rsidRDefault="00470203">
                <w:r>
                  <w:rPr>
                    <w:noProof/>
                  </w:rPr>
                  <w:pict w14:anchorId="692ADDD9">
                    <v:shape id="Picture 3" o:spid="_x0000_i1067" type="#_x0000_t75" style="width:74pt;height:38pt;visibility:visible">
                      <v:imagedata r:id="rId3" o:title="Crocodile 1"/>
                    </v:shape>
                  </w:pict>
                </w:r>
              </w:p>
            </w:txbxContent>
          </v:textbox>
        </v:shape>
      </w:pict>
    </w:r>
    <w:r>
      <w:rPr>
        <w:rFonts w:ascii="Copperplate Gothic Bold" w:hAnsi="Copperplate Gothic Bold" w:hint="eastAsia"/>
        <w:sz w:val="40"/>
        <w:szCs w:val="40"/>
        <w:lang w:eastAsia="zh-CN"/>
      </w:rPr>
      <w:t>游戏</w:t>
    </w:r>
    <w:r w:rsidRPr="009B5255">
      <w:rPr>
        <w:rFonts w:ascii="Copperplate Gothic Bold" w:hAnsi="Copperplate Gothic Bold"/>
        <w:sz w:val="40"/>
        <w:szCs w:val="40"/>
      </w:rPr>
      <w:t xml:space="preserve"> </w:t>
    </w:r>
    <w:proofErr w:type="spellStart"/>
    <w:r w:rsidRPr="002B1B1B">
      <w:rPr>
        <w:rFonts w:ascii="Arial" w:hAnsi="Arial" w:cs="Arial"/>
        <w:sz w:val="36"/>
        <w:szCs w:val="36"/>
        <w:lang w:eastAsia="zh-CN"/>
      </w:rPr>
      <w:t>yó</w:t>
    </w:r>
    <w:r>
      <w:rPr>
        <w:rFonts w:ascii="Arial" w:hAnsi="Arial" w:cs="Arial"/>
        <w:sz w:val="36"/>
        <w:szCs w:val="36"/>
        <w:lang w:eastAsia="zh-CN"/>
      </w:rPr>
      <w:t>u</w:t>
    </w:r>
    <w:proofErr w:type="spellEnd"/>
    <w:r>
      <w:rPr>
        <w:rFonts w:ascii="Arial" w:hAnsi="Arial" w:cs="Arial" w:hint="eastAsia"/>
        <w:sz w:val="36"/>
        <w:szCs w:val="36"/>
        <w:lang w:eastAsia="zh-CN"/>
      </w:rPr>
      <w:t xml:space="preserve"> </w:t>
    </w:r>
    <w:proofErr w:type="spellStart"/>
    <w:r w:rsidRPr="002B1B1B">
      <w:rPr>
        <w:rFonts w:ascii="Arial" w:hAnsi="Arial" w:cs="Arial"/>
        <w:sz w:val="36"/>
        <w:szCs w:val="36"/>
        <w:lang w:eastAsia="zh-CN"/>
      </w:rPr>
      <w:t>xì</w:t>
    </w:r>
    <w:proofErr w:type="spellEnd"/>
  </w:p>
  <w:p w14:paraId="22063EBE" w14:textId="77777777" w:rsidR="00470203" w:rsidRDefault="00470203" w:rsidP="00E0065B">
    <w:pPr>
      <w:jc w:val="center"/>
      <w:rPr>
        <w:rFonts w:ascii="Maiandra GD" w:hAnsi="Maiandra GD"/>
        <w:sz w:val="24"/>
        <w:szCs w:val="24"/>
      </w:rPr>
    </w:pPr>
    <w:r w:rsidRPr="009F03EB">
      <w:rPr>
        <w:rFonts w:ascii="Maiandra GD" w:hAnsi="Maiandra GD"/>
        <w:sz w:val="24"/>
        <w:szCs w:val="24"/>
      </w:rPr>
      <w:t xml:space="preserve">Roll the dice and move </w:t>
    </w:r>
    <w:r>
      <w:rPr>
        <w:rFonts w:ascii="Maiandra GD" w:hAnsi="Maiandra GD"/>
        <w:sz w:val="24"/>
        <w:szCs w:val="24"/>
      </w:rPr>
      <w:t xml:space="preserve">your chip </w:t>
    </w:r>
    <w:r w:rsidRPr="009F03EB">
      <w:rPr>
        <w:rFonts w:ascii="Maiandra GD" w:hAnsi="Maiandra GD"/>
        <w:sz w:val="24"/>
        <w:szCs w:val="24"/>
      </w:rPr>
      <w:t>according to the number on the dice. The monkey loves you. The croc hates you.</w:t>
    </w:r>
  </w:p>
  <w:p w14:paraId="64A1C0E2" w14:textId="77777777" w:rsidR="00470203" w:rsidRPr="00096283" w:rsidRDefault="00470203" w:rsidP="00E0065B">
    <w:pPr>
      <w:jc w:val="center"/>
      <w:rPr>
        <w:rFonts w:ascii="Maiandra GD" w:hAnsi="Maiandra GD"/>
        <w:sz w:val="2"/>
        <w:szCs w:val="2"/>
      </w:rPr>
    </w:pPr>
  </w:p>
  <w:p w14:paraId="2C719158" w14:textId="77777777" w:rsidR="00470203" w:rsidRDefault="00470203" w:rsidP="00BB79FF">
    <w:pPr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68pt;height:191pt;visibility:visible" o:bullet="t">
        <v:imagedata r:id="rId1" o:title="Crocodile 1"/>
      </v:shape>
    </w:pict>
  </w:numPicBullet>
  <w:abstractNum w:abstractNumId="0">
    <w:nsid w:val="582300A1"/>
    <w:multiLevelType w:val="hybridMultilevel"/>
    <w:tmpl w:val="3BCA26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NotTrackMove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60">
      <o:colormru v:ext="edit" colors="#ff9,#cf9,#fcf,#f93,#6f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671D"/>
    <w:rsid w:val="00096283"/>
    <w:rsid w:val="001805A5"/>
    <w:rsid w:val="001B437F"/>
    <w:rsid w:val="001C5BBA"/>
    <w:rsid w:val="002B1B1B"/>
    <w:rsid w:val="002F5273"/>
    <w:rsid w:val="00350713"/>
    <w:rsid w:val="003F7BE8"/>
    <w:rsid w:val="00462E43"/>
    <w:rsid w:val="00470203"/>
    <w:rsid w:val="00470306"/>
    <w:rsid w:val="004D0EF2"/>
    <w:rsid w:val="004F5C74"/>
    <w:rsid w:val="0068616F"/>
    <w:rsid w:val="00730F54"/>
    <w:rsid w:val="00860F1D"/>
    <w:rsid w:val="008C4159"/>
    <w:rsid w:val="008E2AC1"/>
    <w:rsid w:val="00971DDD"/>
    <w:rsid w:val="009B5255"/>
    <w:rsid w:val="009F03EB"/>
    <w:rsid w:val="00A064B1"/>
    <w:rsid w:val="00A43DE5"/>
    <w:rsid w:val="00A80B9A"/>
    <w:rsid w:val="00AB0EF1"/>
    <w:rsid w:val="00B91D42"/>
    <w:rsid w:val="00BB79FF"/>
    <w:rsid w:val="00C04B5F"/>
    <w:rsid w:val="00C11E6D"/>
    <w:rsid w:val="00C24380"/>
    <w:rsid w:val="00C7671D"/>
    <w:rsid w:val="00CB5C24"/>
    <w:rsid w:val="00D34C23"/>
    <w:rsid w:val="00D92C5B"/>
    <w:rsid w:val="00DE5421"/>
    <w:rsid w:val="00DF6A26"/>
    <w:rsid w:val="00E0065B"/>
    <w:rsid w:val="00E6765A"/>
    <w:rsid w:val="00E8781C"/>
    <w:rsid w:val="00EB70C7"/>
    <w:rsid w:val="00ED0E5A"/>
    <w:rsid w:val="00F07365"/>
    <w:rsid w:val="00F217AB"/>
    <w:rsid w:val="00FF2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0">
      <o:colormru v:ext="edit" colors="#ff9,#cf9,#fcf,#f93,#6f3"/>
    </o:shapedefaults>
    <o:shapelayout v:ext="edit">
      <o:idmap v:ext="edit" data="1"/>
      <o:rules v:ext="edit">
        <o:r id="V:Rule14" type="connector" idref="#_x0000_s1113"/>
        <o:r id="V:Rule15" type="connector" idref="#_x0000_s1115"/>
        <o:r id="V:Rule16" type="connector" idref="#_x0000_s1114"/>
        <o:r id="V:Rule17" type="connector" idref="#_x0000_s1119"/>
        <o:r id="V:Rule18" type="connector" idref="#_x0000_s1118"/>
        <o:r id="V:Rule19" type="connector" idref="#_x0000_s1116"/>
        <o:r id="V:Rule20" type="connector" idref="#_x0000_s1117"/>
        <o:r id="V:Rule21" type="connector" idref="#_x0000_s1122"/>
        <o:r id="V:Rule22" type="connector" idref="#_x0000_s1123"/>
        <o:r id="V:Rule23" type="connector" idref="#_x0000_s1125"/>
        <o:r id="V:Rule24" type="connector" idref="#_x0000_s1124"/>
        <o:r id="V:Rule25" type="connector" idref="#_x0000_s1120"/>
        <o:r id="V:Rule26" type="connector" idref="#_x0000_s1121"/>
      </o:rules>
    </o:shapelayout>
  </w:shapeDefaults>
  <w:decimalSymbol w:val="."/>
  <w:listSeparator w:val=","/>
  <w14:docId w14:val="55AD71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w Cen MT" w:eastAsiaTheme="minorEastAsia" w:hAnsi="Tw Cen MT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4B5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2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2AC1"/>
  </w:style>
  <w:style w:type="paragraph" w:styleId="Footer">
    <w:name w:val="footer"/>
    <w:basedOn w:val="Normal"/>
    <w:link w:val="FooterChar"/>
    <w:uiPriority w:val="99"/>
    <w:unhideWhenUsed/>
    <w:rsid w:val="008E2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2AC1"/>
  </w:style>
  <w:style w:type="paragraph" w:styleId="BalloonText">
    <w:name w:val="Balloon Text"/>
    <w:basedOn w:val="Normal"/>
    <w:link w:val="BalloonTextChar"/>
    <w:uiPriority w:val="99"/>
    <w:semiHidden/>
    <w:unhideWhenUsed/>
    <w:rsid w:val="008E2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E2AC1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B79FF"/>
    <w:pPr>
      <w:pBdr>
        <w:bottom w:val="single" w:sz="8" w:space="4" w:color="94B6D2"/>
      </w:pBdr>
      <w:spacing w:after="300" w:line="240" w:lineRule="auto"/>
      <w:contextualSpacing/>
    </w:pPr>
    <w:rPr>
      <w:rFonts w:eastAsia="Times New Roman"/>
      <w:color w:val="59473F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BB79FF"/>
    <w:rPr>
      <w:rFonts w:ascii="Tw Cen MT" w:eastAsia="Times New Roman" w:hAnsi="Tw Cen MT" w:cs="Times New Roman"/>
      <w:color w:val="59473F"/>
      <w:spacing w:val="5"/>
      <w:kern w:val="28"/>
      <w:sz w:val="52"/>
      <w:szCs w:val="52"/>
    </w:rPr>
  </w:style>
  <w:style w:type="character" w:styleId="Hyperlink">
    <w:name w:val="Hyperlink"/>
    <w:uiPriority w:val="99"/>
    <w:unhideWhenUsed/>
    <w:rsid w:val="00FF2701"/>
    <w:rPr>
      <w:color w:val="F7B615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20" Type="http://schemas.openxmlformats.org/officeDocument/2006/relationships/image" Target="media/image14.png"/><Relationship Id="rId21" Type="http://schemas.openxmlformats.org/officeDocument/2006/relationships/image" Target="media/image15.wmf"/><Relationship Id="rId22" Type="http://schemas.openxmlformats.org/officeDocument/2006/relationships/image" Target="media/image16.wmf"/><Relationship Id="rId23" Type="http://schemas.openxmlformats.org/officeDocument/2006/relationships/image" Target="media/image17.png"/><Relationship Id="rId24" Type="http://schemas.openxmlformats.org/officeDocument/2006/relationships/image" Target="media/image18.wmf"/><Relationship Id="rId25" Type="http://schemas.openxmlformats.org/officeDocument/2006/relationships/image" Target="media/image19.wmf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4.wmf"/><Relationship Id="rId11" Type="http://schemas.openxmlformats.org/officeDocument/2006/relationships/image" Target="media/image5.png"/><Relationship Id="rId12" Type="http://schemas.openxmlformats.org/officeDocument/2006/relationships/image" Target="media/image6.wmf"/><Relationship Id="rId13" Type="http://schemas.openxmlformats.org/officeDocument/2006/relationships/image" Target="media/image7.png"/><Relationship Id="rId14" Type="http://schemas.openxmlformats.org/officeDocument/2006/relationships/image" Target="media/image8.wmf"/><Relationship Id="rId15" Type="http://schemas.openxmlformats.org/officeDocument/2006/relationships/image" Target="media/image9.png"/><Relationship Id="rId16" Type="http://schemas.openxmlformats.org/officeDocument/2006/relationships/image" Target="media/image10.wmf"/><Relationship Id="rId17" Type="http://schemas.openxmlformats.org/officeDocument/2006/relationships/image" Target="media/image11.wmf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wmf"/><Relationship Id="rId2" Type="http://schemas.openxmlformats.org/officeDocument/2006/relationships/image" Target="media/image21.wmf"/><Relationship Id="rId3" Type="http://schemas.openxmlformats.org/officeDocument/2006/relationships/image" Target="media/image22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aryacademy.org\root\faculty\people\longzhi_lund\Documents\Middle%20School\Professional%20development\Startalk\Unit%20plan\Day%201%20lesson\crocodile%20board%20game%20template%20colou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\\caryacademy.org\root\faculty\people\longzhi_lund\Documents\Middle School\Professional development\Startalk\Unit plan\Day 1 lesson\crocodile board game template colour.dot</Template>
  <TotalTime>76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Cary Academy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Longzhi Lund</dc:creator>
  <cp:lastModifiedBy>Meng Yeh</cp:lastModifiedBy>
  <cp:revision>3</cp:revision>
  <cp:lastPrinted>2008-09-30T18:42:00Z</cp:lastPrinted>
  <dcterms:created xsi:type="dcterms:W3CDTF">2012-08-01T13:36:00Z</dcterms:created>
  <dcterms:modified xsi:type="dcterms:W3CDTF">2013-01-03T22:54:00Z</dcterms:modified>
</cp:coreProperties>
</file>